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E6F" w:rsidRDefault="00610878">
      <w:pPr>
        <w:ind w:right="-9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-69.5pt;margin-top:11.8pt;width:567pt;height:36pt;z-index:3" filled="f" stroked="f">
            <v:textbox style="mso-next-textbox:#_x0000_s1035">
              <w:txbxContent>
                <w:p w:rsidR="00371E6F" w:rsidRPr="008A01AC" w:rsidRDefault="00E32FB1" w:rsidP="00371E6F">
                  <w:pPr>
                    <w:pStyle w:val="SUBHEAD01"/>
                    <w:rPr>
                      <w:b/>
                      <w:i/>
                    </w:rPr>
                  </w:pPr>
                  <w:r w:rsidRPr="008A01AC">
                    <w:rPr>
                      <w:b/>
                      <w:i/>
                    </w:rPr>
                    <w:t xml:space="preserve">OFFERING A COMPLETELY FLEXIBLE </w:t>
                  </w:r>
                  <w:r w:rsidR="00A92E75">
                    <w:rPr>
                      <w:b/>
                      <w:i/>
                    </w:rPr>
                    <w:t xml:space="preserve">TEMPORARY </w:t>
                  </w:r>
                  <w:r w:rsidRPr="008A01AC">
                    <w:rPr>
                      <w:b/>
                      <w:i/>
                    </w:rPr>
                    <w:t>SERVICE</w:t>
                  </w:r>
                </w:p>
              </w:txbxContent>
            </v:textbox>
          </v:shape>
        </w:pict>
      </w:r>
      <w:r>
        <w:pict>
          <v:shape id="_x0000_s1034" type="#_x0000_t202" style="position:absolute;margin-left:-67.95pt;margin-top:-24.2pt;width:567pt;height:36pt;z-index:2" filled="f" stroked="f">
            <v:textbox style="mso-next-textbox:#_x0000_s1034">
              <w:txbxContent>
                <w:p w:rsidR="00371E6F" w:rsidRPr="004260BE" w:rsidRDefault="0011650B" w:rsidP="00371E6F">
                  <w:pPr>
                    <w:pStyle w:val="HEADLINEHERE01"/>
                    <w:rPr>
                      <w:i/>
                      <w:sz w:val="40"/>
                      <w:szCs w:val="40"/>
                    </w:rPr>
                  </w:pPr>
                  <w:r w:rsidRPr="004260BE">
                    <w:rPr>
                      <w:i/>
                      <w:sz w:val="40"/>
                      <w:szCs w:val="40"/>
                    </w:rPr>
                    <w:t>DEBBIE ERVIN</w:t>
                  </w:r>
                  <w:r w:rsidR="008A01AC">
                    <w:rPr>
                      <w:i/>
                      <w:sz w:val="40"/>
                      <w:szCs w:val="40"/>
                    </w:rPr>
                    <w:t>, MBA</w:t>
                  </w:r>
                  <w:r w:rsidRPr="004260BE">
                    <w:rPr>
                      <w:i/>
                      <w:sz w:val="40"/>
                      <w:szCs w:val="40"/>
                    </w:rPr>
                    <w:t xml:space="preserve"> </w:t>
                  </w:r>
                  <w:r w:rsidR="007D7B7E">
                    <w:rPr>
                      <w:i/>
                      <w:sz w:val="40"/>
                      <w:szCs w:val="40"/>
                    </w:rPr>
                    <w:t>–PILOT MTN</w:t>
                  </w:r>
                  <w:r w:rsidR="00903E56" w:rsidRPr="004260BE">
                    <w:rPr>
                      <w:i/>
                      <w:sz w:val="40"/>
                      <w:szCs w:val="40"/>
                    </w:rPr>
                    <w:t xml:space="preserve"> BUSINESS </w:t>
                  </w:r>
                  <w:r w:rsidR="00891D02" w:rsidRPr="004260BE">
                    <w:rPr>
                      <w:i/>
                      <w:sz w:val="40"/>
                      <w:szCs w:val="40"/>
                    </w:rPr>
                    <w:t>ASSISTANCE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7" type="#_x0000_t75" style="position:absolute;margin-left:-88.55pt;margin-top:-69.4pt;width:607.2pt;height:785.6pt;z-index:-2">
            <v:imagedata r:id="rId7" o:title="FLYER_v_front"/>
          </v:shape>
        </w:pict>
      </w:r>
      <w:r>
        <w:pict>
          <v:shape id="_x0000_s1037" type="#_x0000_t202" style="position:absolute;margin-left:212.5pt;margin-top:333.8pt;width:243pt;height:63pt;z-index:5" filled="f" stroked="f">
            <v:textbox style="mso-next-textbox:#_x0000_s1037">
              <w:txbxContent>
                <w:p w:rsidR="00FE27BF" w:rsidRDefault="00A8753A" w:rsidP="00FE27BF">
                  <w:pPr>
                    <w:pStyle w:val="quotehere01"/>
                    <w:jc w:val="center"/>
                    <w:rPr>
                      <w:color w:val="411D0E"/>
                      <w:sz w:val="28"/>
                      <w:szCs w:val="28"/>
                    </w:rPr>
                  </w:pPr>
                  <w:r w:rsidRPr="008A01AC">
                    <w:rPr>
                      <w:color w:val="411D0E"/>
                      <w:sz w:val="28"/>
                      <w:szCs w:val="28"/>
                    </w:rPr>
                    <w:t>Located in Pilot Mountain, NC</w:t>
                  </w:r>
                </w:p>
                <w:p w:rsidR="00040F67" w:rsidRPr="008A01AC" w:rsidRDefault="00040F67" w:rsidP="00FE27BF">
                  <w:pPr>
                    <w:pStyle w:val="quotehere01"/>
                    <w:jc w:val="center"/>
                    <w:rPr>
                      <w:color w:val="411D0E"/>
                      <w:sz w:val="28"/>
                      <w:szCs w:val="28"/>
                    </w:rPr>
                  </w:pPr>
                </w:p>
                <w:p w:rsidR="00371E6F" w:rsidRPr="008A01AC" w:rsidRDefault="00040F67" w:rsidP="00FE27BF">
                  <w:pPr>
                    <w:pStyle w:val="quotehere01"/>
                    <w:jc w:val="center"/>
                    <w:rPr>
                      <w:color w:val="411D0E"/>
                      <w:sz w:val="24"/>
                      <w:szCs w:val="24"/>
                    </w:rPr>
                  </w:pPr>
                  <w:r>
                    <w:rPr>
                      <w:color w:val="411D0E"/>
                      <w:sz w:val="24"/>
                      <w:szCs w:val="24"/>
                    </w:rPr>
                    <w:t>www.</w:t>
                  </w:r>
                  <w:r w:rsidR="00FE27BF" w:rsidRPr="008A01AC">
                    <w:rPr>
                      <w:color w:val="411D0E"/>
                      <w:sz w:val="24"/>
                      <w:szCs w:val="24"/>
                    </w:rPr>
                    <w:t>pilotmtnvirtualbusassistance.com</w:t>
                  </w:r>
                </w:p>
              </w:txbxContent>
            </v:textbox>
          </v:shape>
        </w:pict>
      </w:r>
      <w:r>
        <w:pict>
          <v:shape id="_x0000_s1026" type="#_x0000_t202" style="position:absolute;margin-left:205.9pt;margin-top:144.8pt;width:256.9pt;height:174.4pt;z-index:1" filled="f" stroked="f">
            <v:textbox style="mso-next-textbox:#_x0000_s1026">
              <w:txbxContent>
                <w:p w:rsidR="00371E6F" w:rsidRDefault="00610878">
                  <w:r>
                    <w:pict>
                      <v:shape id="_x0000_i1025" type="#_x0000_t75" style="width:238.2pt;height:176.4pt">
                        <v:imagedata r:id="rId8" o:title="pilot4"/>
                      </v:shape>
                    </w:pict>
                  </w:r>
                </w:p>
              </w:txbxContent>
            </v:textbox>
          </v:shape>
        </w:pict>
      </w:r>
      <w:r>
        <w:pict>
          <v:shape id="_x0000_s1038" type="#_x0000_t202" style="position:absolute;margin-left:248.5pt;margin-top:572.6pt;width:180pt;height:40.8pt;z-index:6" filled="f" stroked="f">
            <v:textbox style="mso-next-textbox:#_x0000_s1038">
              <w:txbxContent>
                <w:p w:rsidR="00371E6F" w:rsidRPr="008A01AC" w:rsidRDefault="00371E6F" w:rsidP="00371E6F">
                  <w:pPr>
                    <w:pStyle w:val="PlaceLogoHere"/>
                    <w:rPr>
                      <w:i/>
                      <w:sz w:val="24"/>
                      <w:szCs w:val="28"/>
                    </w:rPr>
                  </w:pPr>
                  <w:r w:rsidRPr="008A01AC">
                    <w:rPr>
                      <w:i/>
                      <w:sz w:val="24"/>
                      <w:szCs w:val="28"/>
                    </w:rPr>
                    <w:t>D</w:t>
                  </w:r>
                  <w:r w:rsidR="00B65885" w:rsidRPr="008A01AC">
                    <w:rPr>
                      <w:i/>
                      <w:sz w:val="24"/>
                      <w:szCs w:val="28"/>
                    </w:rPr>
                    <w:t>o you need help before you pull your hair out?</w:t>
                  </w:r>
                </w:p>
                <w:p w:rsidR="00B65885" w:rsidRPr="008A01AC" w:rsidRDefault="00B65885" w:rsidP="00371E6F">
                  <w:pPr>
                    <w:pStyle w:val="PlaceLogoHere"/>
                    <w:rPr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39" type="#_x0000_t202" style="position:absolute;margin-left:203.5pt;margin-top:613.3pt;width:270pt;height:71.5pt;z-index:7" filled="f" stroked="f">
            <v:textbox style="mso-next-textbox:#_x0000_s1039">
              <w:txbxContent>
                <w:p w:rsidR="00B65885" w:rsidRPr="008A01AC" w:rsidRDefault="00B65885" w:rsidP="00B65885">
                  <w:pPr>
                    <w:pStyle w:val="Address01"/>
                    <w:rPr>
                      <w:b/>
                      <w:i/>
                    </w:rPr>
                  </w:pPr>
                  <w:r w:rsidRPr="008A01AC">
                    <w:rPr>
                      <w:b/>
                      <w:i/>
                    </w:rPr>
                    <w:t>CONTACT:</w:t>
                  </w:r>
                </w:p>
                <w:p w:rsidR="00B65885" w:rsidRPr="008A01AC" w:rsidRDefault="00B65885" w:rsidP="00B65885">
                  <w:pPr>
                    <w:pStyle w:val="Address01"/>
                    <w:rPr>
                      <w:b/>
                      <w:i/>
                    </w:rPr>
                  </w:pPr>
                  <w:r w:rsidRPr="008A01AC">
                    <w:rPr>
                      <w:b/>
                      <w:i/>
                    </w:rPr>
                    <w:t xml:space="preserve"> Debbie Ervin</w:t>
                  </w:r>
                </w:p>
                <w:p w:rsidR="00371E6F" w:rsidRPr="008A01AC" w:rsidRDefault="00371E6F" w:rsidP="00B65885">
                  <w:pPr>
                    <w:pStyle w:val="Address01"/>
                    <w:rPr>
                      <w:b/>
                      <w:i/>
                    </w:rPr>
                  </w:pPr>
                  <w:r w:rsidRPr="008A01AC">
                    <w:rPr>
                      <w:b/>
                      <w:i/>
                    </w:rPr>
                    <w:t>Telephone</w:t>
                  </w:r>
                  <w:r w:rsidR="00B65885" w:rsidRPr="008A01AC">
                    <w:rPr>
                      <w:b/>
                      <w:i/>
                    </w:rPr>
                    <w:t xml:space="preserve"> – 336-444-4325</w:t>
                  </w:r>
                  <w:r w:rsidRPr="008A01AC">
                    <w:rPr>
                      <w:b/>
                      <w:i/>
                    </w:rPr>
                    <w:t xml:space="preserve"> </w:t>
                  </w:r>
                </w:p>
                <w:p w:rsidR="00B65885" w:rsidRPr="008A01AC" w:rsidRDefault="00B65885" w:rsidP="00371E6F">
                  <w:pPr>
                    <w:pStyle w:val="Address01"/>
                    <w:rPr>
                      <w:b/>
                      <w:i/>
                    </w:rPr>
                  </w:pPr>
                  <w:r w:rsidRPr="008A01AC">
                    <w:rPr>
                      <w:b/>
                      <w:i/>
                    </w:rPr>
                    <w:t>debbieervin@hotmail.com</w:t>
                  </w:r>
                </w:p>
                <w:p w:rsidR="00B65885" w:rsidRDefault="00B65885"/>
              </w:txbxContent>
            </v:textbox>
          </v:shape>
        </w:pict>
      </w:r>
    </w:p>
    <w:p w:rsidR="00371E6F" w:rsidRDefault="00610878">
      <w:pPr>
        <w:ind w:right="-90"/>
      </w:pPr>
      <w:r>
        <w:pict>
          <v:shape id="_x0000_s1036" type="#_x0000_t202" style="position:absolute;margin-left:-39.5pt;margin-top:114.85pt;width:198pt;height:517.9pt;z-index:4" filled="f" stroked="f">
            <v:textbox style="mso-next-textbox:#_x0000_s1036">
              <w:txbxContent>
                <w:p w:rsidR="006D0240" w:rsidRPr="000718A5" w:rsidRDefault="002563A2" w:rsidP="006D0240">
                  <w:pPr>
                    <w:pStyle w:val="BodyText01"/>
                    <w:jc w:val="center"/>
                    <w:rPr>
                      <w:b/>
                      <w:i/>
                      <w:color w:val="632423"/>
                    </w:rPr>
                  </w:pPr>
                  <w:r w:rsidRPr="000718A5">
                    <w:rPr>
                      <w:b/>
                      <w:i/>
                      <w:color w:val="632423"/>
                    </w:rPr>
                    <w:t>VIRTUAL PROFESSIONAL ASSISTANCE FOR FASTER BUSINESS GROWTH AND BUSINESS SOLUTIONS</w:t>
                  </w:r>
                </w:p>
                <w:p w:rsidR="00E046DF" w:rsidRDefault="00E046DF" w:rsidP="006D0240">
                  <w:pPr>
                    <w:pStyle w:val="BodyText01"/>
                    <w:rPr>
                      <w:b/>
                      <w:i/>
                    </w:rPr>
                  </w:pPr>
                </w:p>
                <w:p w:rsidR="00E046DF" w:rsidRDefault="005D52EB" w:rsidP="006D0240">
                  <w:pPr>
                    <w:pStyle w:val="BodyText01"/>
                    <w:rPr>
                      <w:b/>
                      <w:i/>
                    </w:rPr>
                  </w:pPr>
                  <w:r w:rsidRPr="005D52EB">
                    <w:rPr>
                      <w:b/>
                      <w:i/>
                    </w:rPr>
                    <w:t xml:space="preserve">Offering a flexible temporary service that will meet your business needs means that you only pay for time on task. </w:t>
                  </w:r>
                  <w:r w:rsidR="00594BC4">
                    <w:rPr>
                      <w:b/>
                      <w:i/>
                    </w:rPr>
                    <w:t>N</w:t>
                  </w:r>
                  <w:r w:rsidRPr="005D52EB">
                    <w:rPr>
                      <w:b/>
                      <w:i/>
                    </w:rPr>
                    <w:t>o need to hire a f</w:t>
                  </w:r>
                  <w:r w:rsidR="00E046DF">
                    <w:rPr>
                      <w:b/>
                      <w:i/>
                    </w:rPr>
                    <w:t xml:space="preserve">ull-time or part-time employee, </w:t>
                  </w:r>
                  <w:r w:rsidR="00E046DF" w:rsidRPr="00E046DF">
                    <w:rPr>
                      <w:b/>
                      <w:i/>
                    </w:rPr>
                    <w:t xml:space="preserve">or build an infrastructure for activities that can be done more professionally, efficiently and at a much lower cost. </w:t>
                  </w:r>
                </w:p>
                <w:p w:rsidR="00E046DF" w:rsidRDefault="00E046DF" w:rsidP="006D0240">
                  <w:pPr>
                    <w:pStyle w:val="BodyText01"/>
                    <w:rPr>
                      <w:b/>
                      <w:i/>
                    </w:rPr>
                  </w:pPr>
                </w:p>
                <w:p w:rsidR="005D52EB" w:rsidRDefault="005D52EB" w:rsidP="006D0240">
                  <w:pPr>
                    <w:pStyle w:val="BodyText01"/>
                    <w:rPr>
                      <w:b/>
                      <w:i/>
                    </w:rPr>
                  </w:pPr>
                  <w:r w:rsidRPr="005D52EB">
                    <w:rPr>
                      <w:b/>
                      <w:i/>
                    </w:rPr>
                    <w:t>I am an independent contractor</w:t>
                  </w:r>
                  <w:r w:rsidR="00E046DF">
                    <w:rPr>
                      <w:b/>
                      <w:i/>
                    </w:rPr>
                    <w:t>, w</w:t>
                  </w:r>
                  <w:r w:rsidR="00E046DF" w:rsidRPr="00E046DF">
                    <w:rPr>
                      <w:b/>
                      <w:i/>
                    </w:rPr>
                    <w:t>ork</w:t>
                  </w:r>
                  <w:r w:rsidR="00E046DF">
                    <w:rPr>
                      <w:b/>
                      <w:i/>
                    </w:rPr>
                    <w:t xml:space="preserve"> from</w:t>
                  </w:r>
                  <w:r w:rsidR="00E046DF" w:rsidRPr="00E046DF">
                    <w:rPr>
                      <w:b/>
                      <w:i/>
                    </w:rPr>
                    <w:t xml:space="preserve"> my own office</w:t>
                  </w:r>
                  <w:r w:rsidR="00E046DF">
                    <w:rPr>
                      <w:b/>
                      <w:i/>
                    </w:rPr>
                    <w:t xml:space="preserve">, </w:t>
                  </w:r>
                  <w:r w:rsidRPr="005D52EB">
                    <w:rPr>
                      <w:b/>
                      <w:i/>
                    </w:rPr>
                    <w:t xml:space="preserve">and you would only pay an hourly rate. You can mix and match all the services on my service tab at the same rate. You pay the time and I help you with whatever you require to manage your business. You decide how much time that you need. </w:t>
                  </w:r>
                </w:p>
                <w:p w:rsidR="00E046DF" w:rsidRDefault="00E046DF" w:rsidP="004D2E85">
                  <w:pPr>
                    <w:pStyle w:val="BodyText01"/>
                    <w:rPr>
                      <w:b/>
                      <w:i/>
                    </w:rPr>
                  </w:pPr>
                </w:p>
                <w:p w:rsidR="004D2E85" w:rsidRDefault="00E046DF" w:rsidP="004D2E85">
                  <w:pPr>
                    <w:pStyle w:val="BodyText01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 xml:space="preserve">No </w:t>
                  </w:r>
                  <w:r w:rsidR="004D2E85" w:rsidRPr="004260BE">
                    <w:rPr>
                      <w:b/>
                      <w:i/>
                    </w:rPr>
                    <w:t>employee be</w:t>
                  </w:r>
                  <w:r>
                    <w:rPr>
                      <w:b/>
                      <w:i/>
                    </w:rPr>
                    <w:t xml:space="preserve">nefit packages, vacation pay, </w:t>
                  </w:r>
                  <w:r w:rsidRPr="004260BE">
                    <w:rPr>
                      <w:b/>
                      <w:i/>
                    </w:rPr>
                    <w:t>employee</w:t>
                  </w:r>
                  <w:r w:rsidR="004D2E85" w:rsidRPr="004260BE">
                    <w:rPr>
                      <w:b/>
                      <w:i/>
                    </w:rPr>
                    <w:t xml:space="preserve"> tax obligations</w:t>
                  </w:r>
                  <w:r>
                    <w:rPr>
                      <w:b/>
                      <w:i/>
                    </w:rPr>
                    <w:t>, or new equipment</w:t>
                  </w:r>
                  <w:r w:rsidR="004D2E85" w:rsidRPr="004260BE">
                    <w:rPr>
                      <w:b/>
                      <w:i/>
                    </w:rPr>
                    <w:t xml:space="preserve"> required on the part</w:t>
                  </w:r>
                  <w:r>
                    <w:rPr>
                      <w:b/>
                      <w:i/>
                    </w:rPr>
                    <w:t xml:space="preserve"> of a company contracting my </w:t>
                  </w:r>
                  <w:r w:rsidR="004D2E85" w:rsidRPr="004260BE">
                    <w:rPr>
                      <w:b/>
                      <w:i/>
                    </w:rPr>
                    <w:t xml:space="preserve">services. </w:t>
                  </w:r>
                </w:p>
                <w:p w:rsidR="00E046DF" w:rsidRPr="004260BE" w:rsidRDefault="00E046DF" w:rsidP="004D2E85">
                  <w:pPr>
                    <w:pStyle w:val="BodyText01"/>
                    <w:rPr>
                      <w:b/>
                      <w:i/>
                    </w:rPr>
                  </w:pPr>
                </w:p>
                <w:p w:rsidR="00371E6F" w:rsidRPr="004260BE" w:rsidRDefault="00990513" w:rsidP="00371E6F">
                  <w:pPr>
                    <w:pStyle w:val="BodyText01"/>
                    <w:rPr>
                      <w:b/>
                      <w:i/>
                    </w:rPr>
                  </w:pPr>
                  <w:r w:rsidRPr="004260BE">
                    <w:rPr>
                      <w:b/>
                      <w:i/>
                    </w:rPr>
                    <w:t xml:space="preserve">Services are usually delivered remotely using phone, fax, </w:t>
                  </w:r>
                  <w:proofErr w:type="gramStart"/>
                  <w:r w:rsidRPr="004260BE">
                    <w:rPr>
                      <w:b/>
                      <w:i/>
                    </w:rPr>
                    <w:t>e</w:t>
                  </w:r>
                  <w:proofErr w:type="gramEnd"/>
                  <w:r w:rsidRPr="004260BE">
                    <w:rPr>
                      <w:b/>
                      <w:i/>
                    </w:rPr>
                    <w:t>-mail and internet tools.  Meetings can be conducted face-to-face (locally), by telephone, or online as needed.</w:t>
                  </w:r>
                </w:p>
                <w:p w:rsidR="00371E6F" w:rsidRPr="002563A2" w:rsidRDefault="00371E6F" w:rsidP="00371E6F">
                  <w:pPr>
                    <w:pStyle w:val="BodyText01"/>
                  </w:pPr>
                </w:p>
                <w:p w:rsidR="00371E6F" w:rsidRDefault="00371E6F" w:rsidP="00371E6F">
                  <w:pPr>
                    <w:pStyle w:val="BodyText01"/>
                  </w:pPr>
                </w:p>
                <w:p w:rsidR="00371E6F" w:rsidRDefault="00371E6F" w:rsidP="00371E6F">
                  <w:pPr>
                    <w:pStyle w:val="BodyText01"/>
                  </w:pPr>
                </w:p>
                <w:p w:rsidR="00371E6F" w:rsidRDefault="00371E6F" w:rsidP="00371E6F">
                  <w:pPr>
                    <w:pStyle w:val="BodyText01"/>
                  </w:pPr>
                </w:p>
                <w:p w:rsidR="00371E6F" w:rsidRDefault="00371E6F" w:rsidP="00371E6F">
                  <w:pPr>
                    <w:pStyle w:val="BodyText01"/>
                  </w:pPr>
                </w:p>
              </w:txbxContent>
            </v:textbox>
          </v:shape>
        </w:pict>
      </w:r>
      <w:r>
        <w:pict>
          <v:shape id="_x0000_s1052" type="#_x0000_t202" style="position:absolute;margin-left:234.8pt;margin-top:396.8pt;width:196.25pt;height:149.75pt;z-index:8;mso-wrap-style:none" filled="f" stroked="f">
            <v:textbox style="mso-next-textbox:#_x0000_s1052;mso-fit-shape-to-text:t">
              <w:txbxContent>
                <w:p w:rsidR="00371E6F" w:rsidRDefault="00610878">
                  <w:pPr>
                    <w:ind w:left="-90"/>
                  </w:pPr>
                  <w:r>
                    <w:pict>
                      <v:shape id="_x0000_i1026" type="#_x0000_t75" style="width:181.8pt;height:142.8pt">
                        <v:imagedata r:id="rId9" o:title="thCAQO8V2U"/>
                      </v:shape>
                    </w:pict>
                  </w:r>
                </w:p>
              </w:txbxContent>
            </v:textbox>
          </v:shape>
        </w:pict>
      </w:r>
      <w:r>
        <w:pict>
          <v:shape id="_x0000_s1053" type="#_x0000_t202" style="position:absolute;margin-left:-25.7pt;margin-top:69.7pt;width:162.4pt;height:27.3pt;z-index:9" filled="f" stroked="f">
            <v:textbox style="mso-next-textbox:#_x0000_s1053">
              <w:txbxContent>
                <w:p w:rsidR="00371E6F" w:rsidRPr="000B23B4" w:rsidRDefault="000B23B4" w:rsidP="00371E6F">
                  <w:pPr>
                    <w:pStyle w:val="SUBHEAD02"/>
                    <w:rPr>
                      <w:i/>
                    </w:rPr>
                  </w:pPr>
                  <w:r w:rsidRPr="000B23B4">
                    <w:rPr>
                      <w:i/>
                    </w:rPr>
                    <w:t>Only pay for time on task</w:t>
                  </w:r>
                </w:p>
              </w:txbxContent>
            </v:textbox>
          </v:shape>
        </w:pict>
      </w:r>
      <w:r w:rsidR="00371E6F">
        <w:br w:type="page"/>
      </w:r>
      <w:r>
        <w:lastRenderedPageBreak/>
        <w:pict>
          <v:shape id="_x0000_s1061" type="#_x0000_t202" style="position:absolute;margin-left:-48.95pt;margin-top:312.6pt;width:207pt;height:354.6pt;z-index:11" filled="f" stroked="f">
            <v:textbox style="mso-next-textbox:#_x0000_s1061">
              <w:txbxContent>
                <w:p w:rsidR="00371E6F" w:rsidRPr="001946EA" w:rsidRDefault="00965B89" w:rsidP="00965B89">
                  <w:pPr>
                    <w:pStyle w:val="Servicesofferhere"/>
                    <w:jc w:val="center"/>
                    <w:rPr>
                      <w:i/>
                      <w:u w:val="single"/>
                    </w:rPr>
                  </w:pPr>
                  <w:r w:rsidRPr="001946EA">
                    <w:rPr>
                      <w:i/>
                      <w:u w:val="single"/>
                    </w:rPr>
                    <w:t>SERVICES OFFERED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1E1A99">
                    <w:rPr>
                      <w:b/>
                      <w:i/>
                    </w:rPr>
                    <w:t>Business Management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</w:p>
                <w:p w:rsidR="00610878" w:rsidRPr="00610878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Financials</w:t>
                  </w:r>
                  <w:r w:rsidR="00F657CE" w:rsidRPr="001946EA">
                    <w:rPr>
                      <w:b/>
                      <w:i/>
                    </w:rPr>
                    <w:t>/Bookkeeping</w:t>
                  </w:r>
                  <w:r w:rsidR="00610878">
                    <w:rPr>
                      <w:b/>
                      <w:i/>
                    </w:rPr>
                    <w:t>/QuickBooks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Word Processing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Database Entry/Management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Spreadsheets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Process Development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Documentation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Internet Research</w:t>
                  </w:r>
                </w:p>
                <w:p w:rsidR="004A3F39" w:rsidRPr="004A3F39" w:rsidRDefault="004A3F39" w:rsidP="004A3F39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Default="004A3F39" w:rsidP="004A3F39">
                  <w:pPr>
                    <w:pStyle w:val="BulletPoints"/>
                    <w:rPr>
                      <w:b/>
                      <w:i/>
                    </w:rPr>
                  </w:pPr>
                  <w:r w:rsidRPr="004A3F39">
                    <w:rPr>
                      <w:b/>
                      <w:i/>
                    </w:rPr>
                    <w:t xml:space="preserve">• </w:t>
                  </w:r>
                  <w:r>
                    <w:rPr>
                      <w:b/>
                      <w:i/>
                    </w:rPr>
                    <w:t>Social Media Marketing</w:t>
                  </w:r>
                </w:p>
                <w:p w:rsidR="004A3F39" w:rsidRPr="001946EA" w:rsidRDefault="004A3F39" w:rsidP="004A3F39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Proofreading</w:t>
                  </w: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</w:p>
                <w:p w:rsidR="00371E6F" w:rsidRPr="001946EA" w:rsidRDefault="00371E6F" w:rsidP="00371E6F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• </w:t>
                  </w:r>
                  <w:r w:rsidR="00F831DD" w:rsidRPr="001946EA">
                    <w:rPr>
                      <w:b/>
                      <w:i/>
                    </w:rPr>
                    <w:t>Project Management</w:t>
                  </w:r>
                  <w:r w:rsidR="00610878">
                    <w:rPr>
                      <w:b/>
                      <w:i/>
                    </w:rPr>
                    <w:t xml:space="preserve">/Project </w:t>
                  </w:r>
                  <w:r w:rsidR="00610878">
                    <w:rPr>
                      <w:b/>
                      <w:i/>
                    </w:rPr>
                    <w:t>2013</w:t>
                  </w:r>
                  <w:bookmarkStart w:id="0" w:name="_GoBack"/>
                  <w:bookmarkEnd w:id="0"/>
                </w:p>
                <w:p w:rsidR="00D103A9" w:rsidRPr="001946EA" w:rsidRDefault="00D103A9" w:rsidP="00371E6F">
                  <w:pPr>
                    <w:pStyle w:val="BulletPoints"/>
                    <w:rPr>
                      <w:i/>
                    </w:rPr>
                  </w:pPr>
                </w:p>
                <w:p w:rsidR="00D103A9" w:rsidRPr="001946EA" w:rsidRDefault="00D103A9" w:rsidP="00D103A9">
                  <w:pPr>
                    <w:pStyle w:val="BulletPoints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  <w:sz w:val="20"/>
                    </w:rPr>
                    <w:t>WE CAN DISCUSS TASKS NOT</w:t>
                  </w:r>
                  <w:r w:rsidRPr="001946EA">
                    <w:rPr>
                      <w:b/>
                      <w:i/>
                      <w:sz w:val="22"/>
                      <w:szCs w:val="22"/>
                    </w:rPr>
                    <w:t xml:space="preserve"> LISTED.</w:t>
                  </w:r>
                </w:p>
                <w:p w:rsidR="00371E6F" w:rsidRDefault="00371E6F">
                  <w:pPr>
                    <w:rPr>
                      <w:color w:val="411D0E"/>
                    </w:rPr>
                  </w:pPr>
                </w:p>
              </w:txbxContent>
            </v:textbox>
          </v:shape>
        </w:pict>
      </w:r>
      <w:r>
        <w:pict>
          <v:shape id="_x0000_s1062" type="#_x0000_t202" style="position:absolute;margin-left:182.65pt;margin-top:58.4pt;width:308.4pt;height:423pt;z-index:12" filled="f" stroked="f">
            <v:textbox style="mso-next-textbox:#_x0000_s1062">
              <w:txbxContent>
                <w:p w:rsidR="004D2E85" w:rsidRPr="001946EA" w:rsidRDefault="004D2E85" w:rsidP="004D2E85">
                  <w:pPr>
                    <w:pStyle w:val="BodyText02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>B</w:t>
                  </w:r>
                  <w:r w:rsidR="00210B22" w:rsidRPr="001946EA">
                    <w:rPr>
                      <w:b/>
                      <w:i/>
                    </w:rPr>
                    <w:t>y using my services, you can</w:t>
                  </w:r>
                  <w:r w:rsidRPr="001946EA">
                    <w:rPr>
                      <w:b/>
                      <w:i/>
                    </w:rPr>
                    <w:t xml:space="preserve"> eliminate tedious and time-consuming </w:t>
                  </w:r>
                  <w:r w:rsidR="00210B22" w:rsidRPr="001946EA">
                    <w:rPr>
                      <w:b/>
                      <w:i/>
                    </w:rPr>
                    <w:t>business tasks</w:t>
                  </w:r>
                  <w:r w:rsidRPr="001946EA">
                    <w:rPr>
                      <w:b/>
                      <w:i/>
                    </w:rPr>
                    <w:t xml:space="preserve"> without the costs and hassles of </w:t>
                  </w:r>
                  <w:r w:rsidR="00210B22" w:rsidRPr="001946EA">
                    <w:rPr>
                      <w:b/>
                      <w:i/>
                    </w:rPr>
                    <w:t>full time</w:t>
                  </w:r>
                  <w:r w:rsidRPr="001946EA">
                    <w:rPr>
                      <w:b/>
                      <w:i/>
                    </w:rPr>
                    <w:t xml:space="preserve"> employees. I </w:t>
                  </w:r>
                  <w:r w:rsidR="00210B22" w:rsidRPr="001946EA">
                    <w:rPr>
                      <w:b/>
                      <w:i/>
                    </w:rPr>
                    <w:t xml:space="preserve">offer </w:t>
                  </w:r>
                  <w:r w:rsidRPr="001946EA">
                    <w:rPr>
                      <w:b/>
                      <w:i/>
                    </w:rPr>
                    <w:t xml:space="preserve">high quality, </w:t>
                  </w:r>
                  <w:r w:rsidR="00E670D8" w:rsidRPr="001946EA">
                    <w:rPr>
                      <w:b/>
                      <w:i/>
                    </w:rPr>
                    <w:t>timely</w:t>
                  </w:r>
                  <w:r w:rsidRPr="001946EA">
                    <w:rPr>
                      <w:b/>
                      <w:i/>
                    </w:rPr>
                    <w:t xml:space="preserve"> and</w:t>
                  </w:r>
                  <w:r w:rsidR="00845AAE" w:rsidRPr="001946EA">
                    <w:rPr>
                      <w:b/>
                      <w:i/>
                    </w:rPr>
                    <w:t xml:space="preserve"> confidential support on a flexible basis that will meet your </w:t>
                  </w:r>
                  <w:r w:rsidR="00A92E75" w:rsidRPr="001946EA">
                    <w:rPr>
                      <w:b/>
                      <w:i/>
                    </w:rPr>
                    <w:t>needs</w:t>
                  </w:r>
                  <w:r w:rsidR="00845AAE" w:rsidRPr="001946EA">
                    <w:rPr>
                      <w:b/>
                      <w:i/>
                    </w:rPr>
                    <w:t>.</w:t>
                  </w:r>
                </w:p>
                <w:p w:rsidR="004D2E85" w:rsidRPr="001946EA" w:rsidRDefault="004D2E85" w:rsidP="004D2E85">
                  <w:pPr>
                    <w:pStyle w:val="BodyText02"/>
                    <w:rPr>
                      <w:b/>
                      <w:i/>
                      <w:sz w:val="28"/>
                      <w:szCs w:val="28"/>
                    </w:rPr>
                  </w:pPr>
                </w:p>
                <w:p w:rsidR="004D2E85" w:rsidRPr="001946EA" w:rsidRDefault="00210B22" w:rsidP="00210B22">
                  <w:pPr>
                    <w:pStyle w:val="BodyText02"/>
                    <w:jc w:val="center"/>
                    <w:rPr>
                      <w:b/>
                      <w:i/>
                      <w:sz w:val="28"/>
                      <w:szCs w:val="28"/>
                    </w:rPr>
                  </w:pPr>
                  <w:r w:rsidRPr="001946EA">
                    <w:rPr>
                      <w:b/>
                      <w:i/>
                      <w:sz w:val="28"/>
                      <w:szCs w:val="28"/>
                    </w:rPr>
                    <w:t>Benefits</w:t>
                  </w:r>
                  <w:r w:rsidR="00826A78" w:rsidRPr="001946EA">
                    <w:rPr>
                      <w:b/>
                      <w:i/>
                      <w:sz w:val="28"/>
                      <w:szCs w:val="28"/>
                    </w:rPr>
                    <w:t xml:space="preserve"> of Using a VBP</w:t>
                  </w:r>
                </w:p>
                <w:p w:rsidR="004D2E85" w:rsidRPr="001946EA" w:rsidRDefault="004D2E85" w:rsidP="004D2E85">
                  <w:pPr>
                    <w:pStyle w:val="BodyText02"/>
                    <w:rPr>
                      <w:b/>
                      <w:i/>
                    </w:rPr>
                  </w:pPr>
                </w:p>
                <w:p w:rsidR="004D2E85" w:rsidRPr="001946EA" w:rsidRDefault="00210B22" w:rsidP="0080313C">
                  <w:pPr>
                    <w:pStyle w:val="BodyText02"/>
                    <w:numPr>
                      <w:ilvl w:val="0"/>
                      <w:numId w:val="3"/>
                    </w:numPr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>T</w:t>
                  </w:r>
                  <w:r w:rsidR="004D2E85" w:rsidRPr="001946EA">
                    <w:rPr>
                      <w:b/>
                      <w:i/>
                    </w:rPr>
                    <w:t>ime for your family</w:t>
                  </w:r>
                  <w:r w:rsidRPr="001946EA">
                    <w:rPr>
                      <w:b/>
                      <w:i/>
                    </w:rPr>
                    <w:t xml:space="preserve"> and friends</w:t>
                  </w:r>
                </w:p>
                <w:p w:rsidR="004D2E85" w:rsidRPr="001946EA" w:rsidRDefault="00210B22" w:rsidP="0080313C">
                  <w:pPr>
                    <w:pStyle w:val="BodyText02"/>
                    <w:numPr>
                      <w:ilvl w:val="0"/>
                      <w:numId w:val="3"/>
                    </w:numPr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>Time to concentrate on your clients</w:t>
                  </w:r>
                </w:p>
                <w:p w:rsidR="0080313C" w:rsidRPr="001946EA" w:rsidRDefault="00E670D8" w:rsidP="0080313C">
                  <w:pPr>
                    <w:pStyle w:val="BodyText02"/>
                    <w:numPr>
                      <w:ilvl w:val="0"/>
                      <w:numId w:val="3"/>
                    </w:numPr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>Move</w:t>
                  </w:r>
                  <w:r w:rsidR="00210B22" w:rsidRPr="001946EA">
                    <w:rPr>
                      <w:b/>
                      <w:i/>
                    </w:rPr>
                    <w:t xml:space="preserve"> backlog</w:t>
                  </w:r>
                  <w:r w:rsidR="004D2E85" w:rsidRPr="001946EA">
                    <w:rPr>
                      <w:b/>
                      <w:i/>
                    </w:rPr>
                    <w:t xml:space="preserve"> off y</w:t>
                  </w:r>
                  <w:r w:rsidR="00210B22" w:rsidRPr="001946EA">
                    <w:rPr>
                      <w:b/>
                      <w:i/>
                    </w:rPr>
                    <w:t>our desk and in</w:t>
                  </w:r>
                  <w:r w:rsidRPr="001946EA">
                    <w:rPr>
                      <w:b/>
                      <w:i/>
                    </w:rPr>
                    <w:t>to</w:t>
                  </w:r>
                  <w:r w:rsidR="00210B22" w:rsidRPr="001946EA">
                    <w:rPr>
                      <w:b/>
                      <w:i/>
                    </w:rPr>
                    <w:t xml:space="preserve"> reliable hands</w:t>
                  </w:r>
                </w:p>
                <w:p w:rsidR="0080313C" w:rsidRPr="001946EA" w:rsidRDefault="0080313C" w:rsidP="0080313C">
                  <w:pPr>
                    <w:pStyle w:val="BodyText02"/>
                    <w:numPr>
                      <w:ilvl w:val="0"/>
                      <w:numId w:val="3"/>
                    </w:numPr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>Balance your home and work responsibilities</w:t>
                  </w:r>
                </w:p>
                <w:p w:rsidR="00E670D8" w:rsidRPr="001946EA" w:rsidRDefault="006176EC" w:rsidP="0080313C">
                  <w:pPr>
                    <w:pStyle w:val="BodyText02"/>
                    <w:numPr>
                      <w:ilvl w:val="0"/>
                      <w:numId w:val="3"/>
                    </w:numPr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>Partner with a business professional</w:t>
                  </w:r>
                </w:p>
                <w:p w:rsidR="00371E6F" w:rsidRPr="001946EA" w:rsidRDefault="00210B22" w:rsidP="0080313C">
                  <w:pPr>
                    <w:pStyle w:val="BodyText02"/>
                    <w:numPr>
                      <w:ilvl w:val="0"/>
                      <w:numId w:val="3"/>
                    </w:numPr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Time to </w:t>
                  </w:r>
                  <w:r w:rsidR="00E670D8" w:rsidRPr="001946EA">
                    <w:rPr>
                      <w:b/>
                      <w:i/>
                    </w:rPr>
                    <w:t>grow</w:t>
                  </w:r>
                  <w:r w:rsidR="004D2E85" w:rsidRPr="001946EA">
                    <w:rPr>
                      <w:b/>
                      <w:i/>
                    </w:rPr>
                    <w:t xml:space="preserve"> your business to the next level</w:t>
                  </w:r>
                </w:p>
                <w:p w:rsidR="0080313C" w:rsidRPr="001946EA" w:rsidRDefault="0080313C" w:rsidP="00A84E78">
                  <w:pPr>
                    <w:pStyle w:val="BodyText02"/>
                    <w:ind w:left="720"/>
                    <w:rPr>
                      <w:b/>
                      <w:i/>
                    </w:rPr>
                  </w:pPr>
                </w:p>
                <w:p w:rsidR="00B55827" w:rsidRPr="001946EA" w:rsidRDefault="00B55827" w:rsidP="00A84E78">
                  <w:pPr>
                    <w:pStyle w:val="BodyText02"/>
                    <w:jc w:val="center"/>
                    <w:rPr>
                      <w:b/>
                      <w:i/>
                    </w:rPr>
                  </w:pPr>
                  <w:r w:rsidRPr="001946EA">
                    <w:rPr>
                      <w:b/>
                      <w:i/>
                    </w:rPr>
                    <w:t xml:space="preserve">BUILD A DEPENDABLE BUSINESS RELATIONSHIP AND </w:t>
                  </w:r>
                  <w:r w:rsidR="002563A2" w:rsidRPr="001946EA">
                    <w:rPr>
                      <w:b/>
                      <w:i/>
                    </w:rPr>
                    <w:t xml:space="preserve">    </w:t>
                  </w:r>
                  <w:r w:rsidRPr="001946EA">
                    <w:rPr>
                      <w:b/>
                      <w:i/>
                    </w:rPr>
                    <w:t>ONLY PAY FOR TIME ON TASK</w:t>
                  </w:r>
                  <w:r w:rsidR="00581B2D" w:rsidRPr="001946EA">
                    <w:rPr>
                      <w:b/>
                      <w:i/>
                    </w:rPr>
                    <w:t>!</w:t>
                  </w:r>
                </w:p>
                <w:p w:rsidR="0080313C" w:rsidRPr="001946EA" w:rsidRDefault="0080313C" w:rsidP="004D2E85">
                  <w:pPr>
                    <w:pStyle w:val="BodyText02"/>
                    <w:rPr>
                      <w:b/>
                      <w:i/>
                    </w:rPr>
                  </w:pPr>
                </w:p>
                <w:p w:rsidR="000733A1" w:rsidRPr="001946EA" w:rsidRDefault="00B55827">
                  <w:pPr>
                    <w:rPr>
                      <w:b/>
                      <w:i/>
                      <w:color w:val="411D0E"/>
                      <w:sz w:val="20"/>
                    </w:rPr>
                  </w:pPr>
                  <w:r w:rsidRPr="001946EA">
                    <w:rPr>
                      <w:b/>
                      <w:i/>
                      <w:color w:val="411D0E"/>
                      <w:sz w:val="20"/>
                    </w:rPr>
                    <w:t>Virtual professional assistance</w:t>
                  </w:r>
                  <w:r w:rsidR="006176EC" w:rsidRPr="001946EA">
                    <w:rPr>
                      <w:b/>
                      <w:i/>
                      <w:color w:val="411D0E"/>
                      <w:sz w:val="20"/>
                    </w:rPr>
                    <w:t xml:space="preserve"> has become a very popular and efficient way to keep the business operating smoothly for the small or home-based business sector as well as a viable option for corpora</w:t>
                  </w:r>
                  <w:r w:rsidR="006736F2" w:rsidRPr="001946EA">
                    <w:rPr>
                      <w:b/>
                      <w:i/>
                      <w:color w:val="411D0E"/>
                      <w:sz w:val="20"/>
                    </w:rPr>
                    <w:t>tions wanting to down-size</w:t>
                  </w:r>
                  <w:r w:rsidR="006176EC" w:rsidRPr="001946EA">
                    <w:rPr>
                      <w:b/>
                      <w:i/>
                      <w:color w:val="411D0E"/>
                      <w:sz w:val="20"/>
                    </w:rPr>
                    <w:t xml:space="preserve"> operations to lower their operating costs.</w:t>
                  </w:r>
                </w:p>
                <w:p w:rsidR="00A84E78" w:rsidRPr="001946EA" w:rsidRDefault="00A84E78">
                  <w:pPr>
                    <w:rPr>
                      <w:b/>
                      <w:i/>
                      <w:color w:val="411D0E"/>
                      <w:sz w:val="20"/>
                    </w:rPr>
                  </w:pPr>
                </w:p>
                <w:p w:rsidR="00A84E78" w:rsidRPr="001946EA" w:rsidRDefault="00A84E78" w:rsidP="00A84E78">
                  <w:pPr>
                    <w:jc w:val="center"/>
                    <w:rPr>
                      <w:b/>
                      <w:i/>
                      <w:color w:val="411D0E"/>
                      <w:sz w:val="20"/>
                    </w:rPr>
                  </w:pPr>
                  <w:r w:rsidRPr="001946EA">
                    <w:rPr>
                      <w:b/>
                      <w:i/>
                      <w:color w:val="411D0E"/>
                      <w:sz w:val="20"/>
                    </w:rPr>
                    <w:t>Available for individual projects or regular assignments.</w:t>
                  </w:r>
                </w:p>
                <w:p w:rsidR="00A84E78" w:rsidRPr="001946EA" w:rsidRDefault="00A84E78">
                  <w:pPr>
                    <w:rPr>
                      <w:b/>
                      <w:i/>
                      <w:color w:val="411D0E"/>
                      <w:sz w:val="20"/>
                    </w:rPr>
                  </w:pPr>
                </w:p>
                <w:p w:rsidR="00845AAE" w:rsidRPr="001946EA" w:rsidRDefault="00A84E78">
                  <w:pPr>
                    <w:rPr>
                      <w:b/>
                      <w:i/>
                      <w:color w:val="411D0E"/>
                      <w:sz w:val="20"/>
                    </w:rPr>
                  </w:pPr>
                  <w:r w:rsidRPr="001946EA">
                    <w:rPr>
                      <w:b/>
                      <w:i/>
                      <w:color w:val="411D0E"/>
                      <w:sz w:val="20"/>
                    </w:rPr>
                    <w:t xml:space="preserve">For more information:  </w:t>
                  </w:r>
                  <w:hyperlink r:id="rId10" w:history="1">
                    <w:r w:rsidRPr="001946EA">
                      <w:rPr>
                        <w:rStyle w:val="Hyperlink"/>
                        <w:b/>
                        <w:i/>
                        <w:sz w:val="20"/>
                      </w:rPr>
                      <w:t>www.pilotmtnvirtualbusassistance.com</w:t>
                    </w:r>
                  </w:hyperlink>
                </w:p>
                <w:p w:rsidR="00A84E78" w:rsidRPr="001946EA" w:rsidRDefault="00A84E78">
                  <w:pPr>
                    <w:rPr>
                      <w:b/>
                      <w:i/>
                      <w:color w:val="411D0E"/>
                      <w:sz w:val="20"/>
                    </w:rPr>
                  </w:pPr>
                </w:p>
                <w:p w:rsidR="00581B2D" w:rsidRPr="001946EA" w:rsidRDefault="00581B2D">
                  <w:pPr>
                    <w:rPr>
                      <w:b/>
                      <w:i/>
                      <w:color w:val="411D0E"/>
                      <w:sz w:val="20"/>
                    </w:rPr>
                  </w:pPr>
                </w:p>
                <w:p w:rsidR="00D718C6" w:rsidRPr="008A01AC" w:rsidRDefault="0011650B" w:rsidP="00D718C6">
                  <w:pPr>
                    <w:rPr>
                      <w:b/>
                      <w:i/>
                      <w:color w:val="411D0E"/>
                      <w:sz w:val="22"/>
                      <w:szCs w:val="22"/>
                    </w:rPr>
                  </w:pPr>
                  <w:r w:rsidRPr="008A01AC">
                    <w:rPr>
                      <w:b/>
                      <w:i/>
                      <w:color w:val="411D0E"/>
                      <w:sz w:val="22"/>
                      <w:szCs w:val="22"/>
                    </w:rPr>
                    <w:t xml:space="preserve"> </w:t>
                  </w:r>
                  <w:r w:rsidR="00A84E78">
                    <w:rPr>
                      <w:b/>
                      <w:i/>
                      <w:color w:val="411D0E"/>
                      <w:sz w:val="22"/>
                      <w:szCs w:val="22"/>
                    </w:rPr>
                    <w:t xml:space="preserve">           </w:t>
                  </w:r>
                  <w:r w:rsidRPr="008A01AC">
                    <w:rPr>
                      <w:b/>
                      <w:i/>
                      <w:color w:val="411D0E"/>
                      <w:sz w:val="22"/>
                      <w:szCs w:val="22"/>
                    </w:rPr>
                    <w:t xml:space="preserve"> </w:t>
                  </w:r>
                  <w:r w:rsidR="00D718C6" w:rsidRPr="008A01AC">
                    <w:rPr>
                      <w:b/>
                      <w:i/>
                      <w:color w:val="411D0E"/>
                      <w:sz w:val="22"/>
                      <w:szCs w:val="22"/>
                    </w:rPr>
                    <w:t>CONTACT:</w:t>
                  </w:r>
                </w:p>
                <w:p w:rsidR="00D718C6" w:rsidRPr="008A01AC" w:rsidRDefault="00D718C6" w:rsidP="00D718C6">
                  <w:pPr>
                    <w:rPr>
                      <w:b/>
                      <w:i/>
                      <w:color w:val="411D0E"/>
                      <w:sz w:val="22"/>
                      <w:szCs w:val="22"/>
                    </w:rPr>
                  </w:pPr>
                </w:p>
                <w:p w:rsidR="006A3ADE" w:rsidRPr="008A01AC" w:rsidRDefault="006A3ADE" w:rsidP="00D718C6">
                  <w:pPr>
                    <w:rPr>
                      <w:b/>
                      <w:i/>
                      <w:color w:val="411D0E"/>
                      <w:szCs w:val="24"/>
                    </w:rPr>
                  </w:pPr>
                  <w:r w:rsidRPr="008A01AC">
                    <w:rPr>
                      <w:b/>
                      <w:i/>
                      <w:color w:val="411D0E"/>
                      <w:szCs w:val="24"/>
                    </w:rPr>
                    <w:t xml:space="preserve">       </w:t>
                  </w:r>
                  <w:r w:rsidR="00372398">
                    <w:rPr>
                      <w:b/>
                      <w:i/>
                      <w:color w:val="411D0E"/>
                      <w:szCs w:val="24"/>
                    </w:rPr>
                    <w:t xml:space="preserve">   </w:t>
                  </w:r>
                  <w:r w:rsidR="0011650B" w:rsidRPr="008A01AC">
                    <w:rPr>
                      <w:b/>
                      <w:i/>
                      <w:color w:val="411D0E"/>
                      <w:szCs w:val="24"/>
                    </w:rPr>
                    <w:t>Debbie Ervin</w:t>
                  </w:r>
                </w:p>
                <w:p w:rsidR="00D718C6" w:rsidRPr="008A01AC" w:rsidRDefault="00D718C6" w:rsidP="006A3ADE">
                  <w:pPr>
                    <w:rPr>
                      <w:b/>
                      <w:i/>
                      <w:color w:val="411D0E"/>
                      <w:szCs w:val="24"/>
                    </w:rPr>
                  </w:pPr>
                  <w:r w:rsidRPr="008A01AC">
                    <w:rPr>
                      <w:b/>
                      <w:i/>
                      <w:color w:val="411D0E"/>
                      <w:szCs w:val="24"/>
                    </w:rPr>
                    <w:t>Telephone – 336-444-4325</w:t>
                  </w:r>
                </w:p>
                <w:p w:rsidR="006A3ADE" w:rsidRPr="008A01AC" w:rsidRDefault="00610878">
                  <w:pPr>
                    <w:rPr>
                      <w:b/>
                      <w:i/>
                      <w:color w:val="411D0E"/>
                      <w:szCs w:val="24"/>
                    </w:rPr>
                  </w:pPr>
                  <w:hyperlink r:id="rId11" w:history="1">
                    <w:r w:rsidR="0086373A" w:rsidRPr="008A01AC">
                      <w:rPr>
                        <w:rStyle w:val="Hyperlink"/>
                        <w:b/>
                        <w:i/>
                        <w:color w:val="411D0E"/>
                        <w:szCs w:val="24"/>
                      </w:rPr>
                      <w:t>debbieervin@hotmail.com</w:t>
                    </w:r>
                  </w:hyperlink>
                </w:p>
                <w:p w:rsidR="0086373A" w:rsidRDefault="0086373A">
                  <w:pPr>
                    <w:rPr>
                      <w:b/>
                      <w:i/>
                      <w:color w:val="943634"/>
                      <w:szCs w:val="24"/>
                    </w:rPr>
                  </w:pPr>
                </w:p>
                <w:p w:rsidR="006A3ADE" w:rsidRPr="006A3ADE" w:rsidRDefault="006A3ADE">
                  <w:pPr>
                    <w:rPr>
                      <w:b/>
                      <w:i/>
                      <w:color w:val="943634"/>
                      <w:sz w:val="18"/>
                      <w:szCs w:val="18"/>
                    </w:rPr>
                  </w:pPr>
                </w:p>
                <w:p w:rsidR="006A3ADE" w:rsidRPr="006A3ADE" w:rsidRDefault="006A3ADE">
                  <w:pPr>
                    <w:rPr>
                      <w:b/>
                      <w:i/>
                      <w:color w:val="411D0E"/>
                      <w:sz w:val="18"/>
                      <w:szCs w:val="18"/>
                    </w:rPr>
                  </w:pPr>
                </w:p>
                <w:p w:rsidR="006176EC" w:rsidRPr="006176EC" w:rsidRDefault="006176EC">
                  <w:pPr>
                    <w:rPr>
                      <w:i/>
                    </w:rPr>
                  </w:pPr>
                  <w:r>
                    <w:rPr>
                      <w:i/>
                      <w:color w:val="411D0E"/>
                      <w:sz w:val="20"/>
                    </w:rPr>
                    <w:t xml:space="preserve">.  </w:t>
                  </w:r>
                </w:p>
              </w:txbxContent>
            </v:textbox>
          </v:shape>
        </w:pict>
      </w:r>
      <w:r>
        <w:pict>
          <v:shape id="_x0000_s1060" type="#_x0000_t202" style="position:absolute;margin-left:-35.15pt;margin-top:47.5pt;width:171pt;height:166.1pt;z-index:10" filled="f" stroked="f">
            <v:textbox style="mso-next-textbox:#_x0000_s1060">
              <w:txbxContent>
                <w:p w:rsidR="00371E6F" w:rsidRPr="008A01AC" w:rsidRDefault="00DE4B1B" w:rsidP="00371E6F">
                  <w:pPr>
                    <w:pStyle w:val="Call-out-text"/>
                    <w:rPr>
                      <w:b/>
                    </w:rPr>
                  </w:pPr>
                  <w:r w:rsidRPr="008A01AC">
                    <w:rPr>
                      <w:b/>
                    </w:rPr>
                    <w:t>Not enough time in the day to grow your business?</w:t>
                  </w:r>
                </w:p>
                <w:p w:rsidR="00DE4B1B" w:rsidRPr="008A01AC" w:rsidRDefault="00DE4B1B" w:rsidP="00371E6F">
                  <w:pPr>
                    <w:pStyle w:val="Call-out-text"/>
                    <w:rPr>
                      <w:b/>
                    </w:rPr>
                  </w:pPr>
                  <w:r w:rsidRPr="008A01AC">
                    <w:rPr>
                      <w:b/>
                    </w:rPr>
                    <w:t xml:space="preserve">I can help reduce your stress </w:t>
                  </w:r>
                  <w:r w:rsidR="009A1649" w:rsidRPr="008A01AC">
                    <w:rPr>
                      <w:b/>
                    </w:rPr>
                    <w:t>and</w:t>
                  </w:r>
                  <w:r w:rsidR="00856BED" w:rsidRPr="008A01AC">
                    <w:rPr>
                      <w:b/>
                    </w:rPr>
                    <w:t xml:space="preserve"> </w:t>
                  </w:r>
                  <w:r w:rsidR="00D103A9" w:rsidRPr="008A01AC">
                    <w:rPr>
                      <w:b/>
                    </w:rPr>
                    <w:t>you can</w:t>
                  </w:r>
                  <w:r w:rsidR="009A1649" w:rsidRPr="008A01AC">
                    <w:rPr>
                      <w:b/>
                    </w:rPr>
                    <w:t xml:space="preserve"> </w:t>
                  </w:r>
                  <w:r w:rsidR="00856BED" w:rsidRPr="008A01AC">
                    <w:rPr>
                      <w:b/>
                    </w:rPr>
                    <w:t xml:space="preserve">do </w:t>
                  </w:r>
                  <w:r w:rsidR="003A48A5" w:rsidRPr="008A01AC">
                    <w:rPr>
                      <w:b/>
                    </w:rPr>
                    <w:t>what you do</w:t>
                  </w:r>
                  <w:r w:rsidR="00856BED" w:rsidRPr="008A01AC">
                    <w:rPr>
                      <w:b/>
                    </w:rPr>
                    <w:t xml:space="preserve"> BEST!</w:t>
                  </w:r>
                </w:p>
              </w:txbxContent>
            </v:textbox>
          </v:shape>
        </w:pict>
      </w:r>
      <w:r>
        <w:pict>
          <v:shape id="_x0000_s1064" type="#_x0000_t202" style="position:absolute;margin-left:374.05pt;margin-top:525.4pt;width:126pt;height:104.75pt;z-index:14" filled="f" stroked="f">
            <v:textbox style="mso-next-textbox:#_x0000_s1064">
              <w:txbxContent>
                <w:p w:rsidR="00D718C6" w:rsidRPr="00B57CDB" w:rsidRDefault="00D718C6" w:rsidP="00D718C6">
                  <w:pPr>
                    <w:pStyle w:val="placeacaption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B57CDB">
                    <w:rPr>
                      <w:b/>
                      <w:sz w:val="28"/>
                      <w:szCs w:val="28"/>
                    </w:rPr>
                    <w:t>LOOK FAMILIAR</w:t>
                  </w:r>
                </w:p>
                <w:p w:rsidR="00D718C6" w:rsidRPr="00B57CDB" w:rsidRDefault="00D718C6" w:rsidP="00D718C6">
                  <w:pPr>
                    <w:pStyle w:val="placeacaption"/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371E6F" w:rsidRPr="00B57CDB" w:rsidRDefault="00D718C6" w:rsidP="00D718C6">
                  <w:pPr>
                    <w:pStyle w:val="placeacaption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B57CDB">
                    <w:rPr>
                      <w:b/>
                      <w:sz w:val="28"/>
                      <w:szCs w:val="28"/>
                    </w:rPr>
                    <w:t>Save time, money, frustration and headache – get some help!</w:t>
                  </w:r>
                </w:p>
              </w:txbxContent>
            </v:textbox>
          </v:shape>
        </w:pict>
      </w:r>
      <w:r>
        <w:pict>
          <v:shape id="_x0000_s1066" type="#_x0000_t202" style="position:absolute;margin-left:203.05pt;margin-top:504.95pt;width:155pt;height:125.2pt;z-index:16;mso-wrap-style:none" filled="f" stroked="f">
            <v:textbox style="mso-next-textbox:#_x0000_s1066;mso-fit-shape-to-text:t">
              <w:txbxContent>
                <w:p w:rsidR="00371E6F" w:rsidRDefault="00610878">
                  <w:r>
                    <w:pict>
                      <v:shape id="_x0000_i1027" type="#_x0000_t75" style="width:141pt;height:118.2pt">
                        <v:imagedata r:id="rId12" o:title="frustrated"/>
                      </v:shape>
                    </w:pict>
                  </w:r>
                </w:p>
              </w:txbxContent>
            </v:textbox>
          </v:shape>
        </w:pict>
      </w:r>
      <w:r>
        <w:pict>
          <v:shape id="_x0000_s1063" type="#_x0000_t202" style="position:absolute;margin-left:340.25pt;margin-top:393.1pt;width:141.8pt;height:115.5pt;z-index:13" filled="f" stroked="f">
            <v:textbox style="mso-next-textbox:#_x0000_s1063">
              <w:txbxContent>
                <w:p w:rsidR="00371E6F" w:rsidRDefault="00610878">
                  <w:r>
                    <w:pict>
                      <v:shape id="_x0000_i1028" type="#_x0000_t75" style="width:118.8pt;height:81pt">
                        <v:imagedata r:id="rId13" o:title="Frustrated2"/>
                      </v:shape>
                    </w:pict>
                  </w:r>
                </w:p>
                <w:p w:rsidR="00371E6F" w:rsidRDefault="00371E6F"/>
              </w:txbxContent>
            </v:textbox>
          </v:shape>
        </w:pict>
      </w:r>
      <w:r>
        <w:pict>
          <v:shape id="_x0000_s1065" type="#_x0000_t202" style="position:absolute;margin-left:194.05pt;margin-top:-13.6pt;width:297pt;height:1in;z-index:15" filled="f" stroked="f">
            <v:textbox style="mso-next-textbox:#_x0000_s1065">
              <w:txbxContent>
                <w:p w:rsidR="004D2E85" w:rsidRPr="008A01AC" w:rsidRDefault="004D2E85" w:rsidP="004D2E85">
                  <w:pPr>
                    <w:spacing w:line="288" w:lineRule="auto"/>
                    <w:jc w:val="center"/>
                    <w:rPr>
                      <w:b/>
                      <w:i/>
                      <w:color w:val="411D0E"/>
                      <w:sz w:val="36"/>
                      <w:szCs w:val="36"/>
                    </w:rPr>
                  </w:pPr>
                  <w:r w:rsidRPr="008A01AC">
                    <w:rPr>
                      <w:b/>
                      <w:i/>
                      <w:color w:val="411D0E"/>
                      <w:sz w:val="36"/>
                      <w:szCs w:val="36"/>
                    </w:rPr>
                    <w:t xml:space="preserve">Is your business running you, instead of you running your business? </w:t>
                  </w:r>
                </w:p>
                <w:p w:rsidR="004D2E85" w:rsidRPr="004D2E85" w:rsidRDefault="004D2E85" w:rsidP="004D2E85">
                  <w:pPr>
                    <w:spacing w:line="288" w:lineRule="auto"/>
                    <w:jc w:val="center"/>
                    <w:rPr>
                      <w:b/>
                      <w:i/>
                      <w:color w:val="5D2E29"/>
                      <w:sz w:val="36"/>
                      <w:szCs w:val="36"/>
                    </w:rPr>
                  </w:pPr>
                </w:p>
                <w:p w:rsidR="00371E6F" w:rsidRDefault="004D2E85" w:rsidP="004D2E85">
                  <w:pPr>
                    <w:spacing w:line="288" w:lineRule="auto"/>
                    <w:jc w:val="center"/>
                    <w:rPr>
                      <w:b/>
                      <w:color w:val="5D2E29"/>
                      <w:sz w:val="32"/>
                    </w:rPr>
                  </w:pPr>
                  <w:r w:rsidRPr="004D2E85">
                    <w:rPr>
                      <w:b/>
                      <w:i/>
                      <w:color w:val="5D2E29"/>
                      <w:sz w:val="36"/>
                      <w:szCs w:val="36"/>
                    </w:rPr>
                    <w:t>Are you struggling to get everything done?</w:t>
                  </w:r>
                </w:p>
              </w:txbxContent>
            </v:textbox>
          </v:shape>
        </w:pict>
      </w:r>
      <w:r>
        <w:rPr>
          <w:color w:val="9BBB59"/>
        </w:rPr>
        <w:pict>
          <v:shape id="_x0000_s1059" type="#_x0000_t75" style="position:absolute;margin-left:-88.4pt;margin-top:-69.6pt;width:607.2pt;height:785.6pt;z-index:-1">
            <v:imagedata r:id="rId14" o:title="FLYER_v_back"/>
          </v:shape>
        </w:pict>
      </w:r>
    </w:p>
    <w:sectPr w:rsidR="00371E6F" w:rsidSect="00371E6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D1586"/>
    <w:multiLevelType w:val="hybridMultilevel"/>
    <w:tmpl w:val="D7CC5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820E7"/>
    <w:multiLevelType w:val="hybridMultilevel"/>
    <w:tmpl w:val="091A72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1BF7552"/>
    <w:multiLevelType w:val="hybridMultilevel"/>
    <w:tmpl w:val="95E4E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0F7C9A"/>
    <w:multiLevelType w:val="hybridMultilevel"/>
    <w:tmpl w:val="E10AF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DB4722"/>
    <w:multiLevelType w:val="hybridMultilevel"/>
    <w:tmpl w:val="63948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attachedTemplate r:id="rId1"/>
  <w:stylePaneFormatFilter w:val="0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7D19"/>
    <w:rsid w:val="00040F67"/>
    <w:rsid w:val="000718A5"/>
    <w:rsid w:val="000733A1"/>
    <w:rsid w:val="000B23B4"/>
    <w:rsid w:val="000B5449"/>
    <w:rsid w:val="0011650B"/>
    <w:rsid w:val="001946EA"/>
    <w:rsid w:val="001A201A"/>
    <w:rsid w:val="001E1A99"/>
    <w:rsid w:val="00210B22"/>
    <w:rsid w:val="002563A2"/>
    <w:rsid w:val="0034038B"/>
    <w:rsid w:val="00355C7D"/>
    <w:rsid w:val="00371E6F"/>
    <w:rsid w:val="00372398"/>
    <w:rsid w:val="003A48A5"/>
    <w:rsid w:val="004260BE"/>
    <w:rsid w:val="004876D2"/>
    <w:rsid w:val="004A3F39"/>
    <w:rsid w:val="004D2E85"/>
    <w:rsid w:val="00581B2D"/>
    <w:rsid w:val="00587D19"/>
    <w:rsid w:val="00594BC4"/>
    <w:rsid w:val="005D52EB"/>
    <w:rsid w:val="00610878"/>
    <w:rsid w:val="006176EC"/>
    <w:rsid w:val="006736F2"/>
    <w:rsid w:val="006A3ADE"/>
    <w:rsid w:val="006D0240"/>
    <w:rsid w:val="006F0F96"/>
    <w:rsid w:val="006F515D"/>
    <w:rsid w:val="007A485D"/>
    <w:rsid w:val="007D7B7E"/>
    <w:rsid w:val="0080313C"/>
    <w:rsid w:val="00826A78"/>
    <w:rsid w:val="00845AAE"/>
    <w:rsid w:val="00856BED"/>
    <w:rsid w:val="0086373A"/>
    <w:rsid w:val="00891D02"/>
    <w:rsid w:val="008A01AC"/>
    <w:rsid w:val="00903E56"/>
    <w:rsid w:val="00965B89"/>
    <w:rsid w:val="00990513"/>
    <w:rsid w:val="009A1649"/>
    <w:rsid w:val="00A84E78"/>
    <w:rsid w:val="00A8753A"/>
    <w:rsid w:val="00A92E75"/>
    <w:rsid w:val="00AB7535"/>
    <w:rsid w:val="00B55827"/>
    <w:rsid w:val="00B57CDB"/>
    <w:rsid w:val="00B65885"/>
    <w:rsid w:val="00B72D3D"/>
    <w:rsid w:val="00C0733C"/>
    <w:rsid w:val="00C10BA8"/>
    <w:rsid w:val="00C67A27"/>
    <w:rsid w:val="00CC3065"/>
    <w:rsid w:val="00D103A9"/>
    <w:rsid w:val="00D718C6"/>
    <w:rsid w:val="00DE4B1B"/>
    <w:rsid w:val="00E046DF"/>
    <w:rsid w:val="00E32FB1"/>
    <w:rsid w:val="00E670D8"/>
    <w:rsid w:val="00F657CE"/>
    <w:rsid w:val="00F831DD"/>
    <w:rsid w:val="00FE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7">
      <o:colormru v:ext="edit" colors="#32170b,#411d0e,#87b1a1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E6F"/>
    <w:rPr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sz w:val="60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i/>
      <w:color w:val="411D0E"/>
    </w:rPr>
  </w:style>
  <w:style w:type="paragraph" w:styleId="Heading3">
    <w:name w:val="heading 3"/>
    <w:basedOn w:val="Normal"/>
    <w:next w:val="Normal"/>
    <w:link w:val="Heading3Char"/>
    <w:qFormat/>
    <w:pPr>
      <w:keepNext/>
      <w:ind w:left="-540" w:right="-570"/>
      <w:jc w:val="center"/>
      <w:outlineLvl w:val="2"/>
    </w:pPr>
    <w:rPr>
      <w:color w:val="411D0E"/>
      <w:sz w:val="34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color w:val="411D0E"/>
      <w:sz w:val="20"/>
    </w:rPr>
  </w:style>
  <w:style w:type="paragraph" w:styleId="Heading5">
    <w:name w:val="heading 5"/>
    <w:basedOn w:val="Normal"/>
    <w:next w:val="Normal"/>
    <w:link w:val="Heading5Char"/>
    <w:qFormat/>
    <w:pPr>
      <w:keepNext/>
      <w:spacing w:line="288" w:lineRule="auto"/>
      <w:jc w:val="center"/>
      <w:outlineLvl w:val="4"/>
    </w:pPr>
    <w:rPr>
      <w:b/>
      <w:color w:val="5D2E29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2"/>
    </w:rPr>
  </w:style>
  <w:style w:type="paragraph" w:styleId="BodyText2">
    <w:name w:val="Body Text 2"/>
    <w:basedOn w:val="Normal"/>
    <w:rPr>
      <w:i/>
      <w:color w:val="87B1A1"/>
    </w:rPr>
  </w:style>
  <w:style w:type="paragraph" w:styleId="BodyText3">
    <w:name w:val="Body Text 3"/>
    <w:basedOn w:val="Normal"/>
    <w:link w:val="BodyText3Char"/>
    <w:rPr>
      <w:b/>
      <w:color w:val="411D0E"/>
    </w:rPr>
  </w:style>
  <w:style w:type="paragraph" w:customStyle="1" w:styleId="HEADLINEHERE01">
    <w:name w:val="HEADLINE HERE 01"/>
    <w:basedOn w:val="Heading1"/>
    <w:link w:val="HEADLINEHERE01Char"/>
    <w:qFormat/>
    <w:rsid w:val="00371E6F"/>
    <w:rPr>
      <w:b/>
      <w:color w:val="411D0E"/>
      <w:sz w:val="58"/>
    </w:rPr>
  </w:style>
  <w:style w:type="paragraph" w:customStyle="1" w:styleId="SUBHEAD01">
    <w:name w:val="SUBHEAD 01"/>
    <w:basedOn w:val="Heading3"/>
    <w:link w:val="SUBHEAD01Char"/>
    <w:qFormat/>
    <w:rsid w:val="00371E6F"/>
  </w:style>
  <w:style w:type="character" w:customStyle="1" w:styleId="Heading1Char">
    <w:name w:val="Heading 1 Char"/>
    <w:link w:val="Heading1"/>
    <w:rsid w:val="00371E6F"/>
    <w:rPr>
      <w:sz w:val="60"/>
    </w:rPr>
  </w:style>
  <w:style w:type="character" w:customStyle="1" w:styleId="HEADLINEHERE01Char">
    <w:name w:val="HEADLINE HERE 01 Char"/>
    <w:link w:val="HEADLINEHERE01"/>
    <w:rsid w:val="00371E6F"/>
    <w:rPr>
      <w:b/>
      <w:color w:val="411D0E"/>
      <w:sz w:val="58"/>
    </w:rPr>
  </w:style>
  <w:style w:type="paragraph" w:customStyle="1" w:styleId="SUBHEAD02">
    <w:name w:val="SUBHEAD 02"/>
    <w:basedOn w:val="Heading3"/>
    <w:link w:val="SUBHEAD02Char"/>
    <w:qFormat/>
    <w:rsid w:val="00371E6F"/>
    <w:rPr>
      <w:b/>
      <w:sz w:val="24"/>
    </w:rPr>
  </w:style>
  <w:style w:type="character" w:customStyle="1" w:styleId="Heading3Char">
    <w:name w:val="Heading 3 Char"/>
    <w:link w:val="Heading3"/>
    <w:rsid w:val="00371E6F"/>
    <w:rPr>
      <w:color w:val="411D0E"/>
      <w:sz w:val="34"/>
    </w:rPr>
  </w:style>
  <w:style w:type="character" w:customStyle="1" w:styleId="SUBHEAD01Char">
    <w:name w:val="SUBHEAD 01 Char"/>
    <w:link w:val="SUBHEAD01"/>
    <w:rsid w:val="00371E6F"/>
    <w:rPr>
      <w:color w:val="411D0E"/>
      <w:sz w:val="34"/>
    </w:rPr>
  </w:style>
  <w:style w:type="paragraph" w:customStyle="1" w:styleId="BodyText01">
    <w:name w:val="Body Text 01"/>
    <w:basedOn w:val="Normal"/>
    <w:link w:val="BodyText01Char"/>
    <w:qFormat/>
    <w:rsid w:val="00371E6F"/>
    <w:pPr>
      <w:spacing w:line="360" w:lineRule="auto"/>
    </w:pPr>
    <w:rPr>
      <w:color w:val="411D0E"/>
      <w:sz w:val="20"/>
    </w:rPr>
  </w:style>
  <w:style w:type="character" w:customStyle="1" w:styleId="SUBHEAD02Char">
    <w:name w:val="SUBHEAD 02 Char"/>
    <w:link w:val="SUBHEAD02"/>
    <w:rsid w:val="00371E6F"/>
    <w:rPr>
      <w:b/>
      <w:color w:val="411D0E"/>
      <w:sz w:val="24"/>
    </w:rPr>
  </w:style>
  <w:style w:type="paragraph" w:customStyle="1" w:styleId="quotehere01">
    <w:name w:val="quote here 01"/>
    <w:basedOn w:val="Normal"/>
    <w:link w:val="quotehere01Char"/>
    <w:qFormat/>
    <w:rsid w:val="00371E6F"/>
    <w:rPr>
      <w:b/>
      <w:i/>
      <w:color w:val="87B1A1"/>
      <w:sz w:val="20"/>
    </w:rPr>
  </w:style>
  <w:style w:type="character" w:customStyle="1" w:styleId="BodyText01Char">
    <w:name w:val="Body Text 01 Char"/>
    <w:link w:val="BodyText01"/>
    <w:rsid w:val="00371E6F"/>
    <w:rPr>
      <w:color w:val="411D0E"/>
    </w:rPr>
  </w:style>
  <w:style w:type="paragraph" w:customStyle="1" w:styleId="PlaceLogoHere">
    <w:name w:val="Place Logo Here"/>
    <w:basedOn w:val="Normal"/>
    <w:link w:val="PlaceLogoHereChar"/>
    <w:qFormat/>
    <w:rsid w:val="00371E6F"/>
    <w:pPr>
      <w:spacing w:line="288" w:lineRule="auto"/>
      <w:jc w:val="center"/>
    </w:pPr>
    <w:rPr>
      <w:b/>
      <w:color w:val="411D0E"/>
      <w:sz w:val="28"/>
    </w:rPr>
  </w:style>
  <w:style w:type="character" w:customStyle="1" w:styleId="quotehere01Char">
    <w:name w:val="quote here 01 Char"/>
    <w:link w:val="quotehere01"/>
    <w:rsid w:val="00371E6F"/>
    <w:rPr>
      <w:b/>
      <w:i/>
      <w:color w:val="87B1A1"/>
    </w:rPr>
  </w:style>
  <w:style w:type="paragraph" w:customStyle="1" w:styleId="Address01">
    <w:name w:val="Address 01"/>
    <w:basedOn w:val="Heading2"/>
    <w:link w:val="Address01Char"/>
    <w:qFormat/>
    <w:rsid w:val="00371E6F"/>
    <w:pPr>
      <w:spacing w:line="288" w:lineRule="auto"/>
      <w:jc w:val="center"/>
    </w:pPr>
    <w:rPr>
      <w:i w:val="0"/>
      <w:sz w:val="22"/>
    </w:rPr>
  </w:style>
  <w:style w:type="character" w:customStyle="1" w:styleId="PlaceLogoHereChar">
    <w:name w:val="Place Logo Here Char"/>
    <w:link w:val="PlaceLogoHere"/>
    <w:rsid w:val="00371E6F"/>
    <w:rPr>
      <w:b/>
      <w:color w:val="411D0E"/>
      <w:sz w:val="28"/>
    </w:rPr>
  </w:style>
  <w:style w:type="paragraph" w:customStyle="1" w:styleId="Call-out-text">
    <w:name w:val="Call-out -text"/>
    <w:basedOn w:val="Normal"/>
    <w:link w:val="Call-out-textChar"/>
    <w:qFormat/>
    <w:rsid w:val="00371E6F"/>
    <w:pPr>
      <w:jc w:val="center"/>
    </w:pPr>
    <w:rPr>
      <w:i/>
      <w:color w:val="411D0E"/>
      <w:sz w:val="36"/>
    </w:rPr>
  </w:style>
  <w:style w:type="character" w:customStyle="1" w:styleId="Heading2Char">
    <w:name w:val="Heading 2 Char"/>
    <w:link w:val="Heading2"/>
    <w:rsid w:val="00371E6F"/>
    <w:rPr>
      <w:i/>
      <w:color w:val="411D0E"/>
      <w:sz w:val="24"/>
    </w:rPr>
  </w:style>
  <w:style w:type="character" w:customStyle="1" w:styleId="Address01Char">
    <w:name w:val="Address 01 Char"/>
    <w:link w:val="Address01"/>
    <w:rsid w:val="00371E6F"/>
    <w:rPr>
      <w:i/>
      <w:color w:val="411D0E"/>
      <w:sz w:val="22"/>
    </w:rPr>
  </w:style>
  <w:style w:type="paragraph" w:customStyle="1" w:styleId="HEADLINE01">
    <w:name w:val="HEADLINE 01"/>
    <w:basedOn w:val="Heading5"/>
    <w:link w:val="HEADLINE01Char"/>
    <w:qFormat/>
    <w:rsid w:val="00371E6F"/>
  </w:style>
  <w:style w:type="character" w:customStyle="1" w:styleId="Call-out-textChar">
    <w:name w:val="Call-out -text Char"/>
    <w:link w:val="Call-out-text"/>
    <w:rsid w:val="00371E6F"/>
    <w:rPr>
      <w:i/>
      <w:color w:val="411D0E"/>
      <w:sz w:val="36"/>
    </w:rPr>
  </w:style>
  <w:style w:type="paragraph" w:customStyle="1" w:styleId="SUBHEAD03">
    <w:name w:val="SUBHEAD 03"/>
    <w:basedOn w:val="Heading3"/>
    <w:link w:val="SUBHEAD03Char"/>
    <w:qFormat/>
    <w:rsid w:val="00371E6F"/>
  </w:style>
  <w:style w:type="character" w:customStyle="1" w:styleId="Heading5Char">
    <w:name w:val="Heading 5 Char"/>
    <w:link w:val="Heading5"/>
    <w:rsid w:val="00371E6F"/>
    <w:rPr>
      <w:b/>
      <w:color w:val="5D2E29"/>
      <w:sz w:val="40"/>
    </w:rPr>
  </w:style>
  <w:style w:type="character" w:customStyle="1" w:styleId="HEADLINE01Char">
    <w:name w:val="HEADLINE 01 Char"/>
    <w:link w:val="HEADLINE01"/>
    <w:rsid w:val="00371E6F"/>
    <w:rPr>
      <w:b/>
      <w:color w:val="5D2E29"/>
      <w:sz w:val="40"/>
    </w:rPr>
  </w:style>
  <w:style w:type="paragraph" w:customStyle="1" w:styleId="BodyText02">
    <w:name w:val="Body Text 02"/>
    <w:basedOn w:val="Normal"/>
    <w:link w:val="BodyText02Char"/>
    <w:qFormat/>
    <w:rsid w:val="00371E6F"/>
    <w:rPr>
      <w:color w:val="411D0E"/>
      <w:sz w:val="20"/>
    </w:rPr>
  </w:style>
  <w:style w:type="character" w:customStyle="1" w:styleId="SUBHEAD03Char">
    <w:name w:val="SUBHEAD 03 Char"/>
    <w:link w:val="SUBHEAD03"/>
    <w:rsid w:val="00371E6F"/>
    <w:rPr>
      <w:color w:val="411D0E"/>
      <w:sz w:val="34"/>
    </w:rPr>
  </w:style>
  <w:style w:type="paragraph" w:customStyle="1" w:styleId="placeacaption">
    <w:name w:val="place a caption"/>
    <w:basedOn w:val="Normal"/>
    <w:link w:val="placeacaptionChar"/>
    <w:qFormat/>
    <w:rsid w:val="00371E6F"/>
    <w:rPr>
      <w:i/>
      <w:color w:val="411D0E"/>
      <w:sz w:val="30"/>
    </w:rPr>
  </w:style>
  <w:style w:type="character" w:customStyle="1" w:styleId="BodyText02Char">
    <w:name w:val="Body Text 02 Char"/>
    <w:link w:val="BodyText02"/>
    <w:rsid w:val="00371E6F"/>
    <w:rPr>
      <w:color w:val="411D0E"/>
    </w:rPr>
  </w:style>
  <w:style w:type="paragraph" w:customStyle="1" w:styleId="Servicesofferhere">
    <w:name w:val="Services/offer here"/>
    <w:basedOn w:val="BodyText3"/>
    <w:link w:val="ServicesofferhereChar"/>
    <w:qFormat/>
    <w:rsid w:val="00371E6F"/>
    <w:pPr>
      <w:spacing w:after="240"/>
    </w:pPr>
  </w:style>
  <w:style w:type="character" w:customStyle="1" w:styleId="placeacaptionChar">
    <w:name w:val="place a caption Char"/>
    <w:link w:val="placeacaption"/>
    <w:rsid w:val="00371E6F"/>
    <w:rPr>
      <w:i/>
      <w:color w:val="411D0E"/>
      <w:sz w:val="30"/>
    </w:rPr>
  </w:style>
  <w:style w:type="paragraph" w:customStyle="1" w:styleId="BulletPoints">
    <w:name w:val="Bullet Points"/>
    <w:basedOn w:val="Normal"/>
    <w:link w:val="BulletPointsChar"/>
    <w:qFormat/>
    <w:rsid w:val="00371E6F"/>
    <w:rPr>
      <w:color w:val="411D0E"/>
    </w:rPr>
  </w:style>
  <w:style w:type="character" w:customStyle="1" w:styleId="BodyText3Char">
    <w:name w:val="Body Text 3 Char"/>
    <w:link w:val="BodyText3"/>
    <w:rsid w:val="00371E6F"/>
    <w:rPr>
      <w:b/>
      <w:color w:val="411D0E"/>
      <w:sz w:val="24"/>
    </w:rPr>
  </w:style>
  <w:style w:type="character" w:customStyle="1" w:styleId="ServicesofferhereChar">
    <w:name w:val="Services/offer here Char"/>
    <w:link w:val="Servicesofferhere"/>
    <w:rsid w:val="00371E6F"/>
    <w:rPr>
      <w:b/>
      <w:color w:val="411D0E"/>
      <w:sz w:val="24"/>
    </w:rPr>
  </w:style>
  <w:style w:type="character" w:customStyle="1" w:styleId="BulletPointsChar">
    <w:name w:val="Bullet Points Char"/>
    <w:link w:val="BulletPoints"/>
    <w:rsid w:val="00371E6F"/>
    <w:rPr>
      <w:color w:val="411D0E"/>
      <w:sz w:val="24"/>
    </w:rPr>
  </w:style>
  <w:style w:type="character" w:styleId="Hyperlink">
    <w:name w:val="Hyperlink"/>
    <w:uiPriority w:val="99"/>
    <w:unhideWhenUsed/>
    <w:rsid w:val="006A3A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ebbieervin@hotmail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pilotmtnvirtualbusassistance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esktop\FLYERS\HP_Trendy_Flyer_vert_TP10379530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029F3-B3FC-4B76-AC48-3785EB835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HP_Trendy_Flyer_vert_TP10379530</Template>
  <TotalTime>389</TotalTime>
  <Pages>2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 Rand Ervin</dc:creator>
  <cp:lastModifiedBy>Debbie Ervin</cp:lastModifiedBy>
  <cp:revision>55</cp:revision>
  <cp:lastPrinted>2014-02-10T15:36:00Z</cp:lastPrinted>
  <dcterms:created xsi:type="dcterms:W3CDTF">2013-08-07T13:14:00Z</dcterms:created>
  <dcterms:modified xsi:type="dcterms:W3CDTF">2014-05-06T15:14:00Z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TC103795309990</vt:lpwstr>
  </property>
</Properties>
</file>